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D48" w:rsidRDefault="00962D48" w:rsidP="00E145D6">
      <w:pPr>
        <w:shd w:val="clear" w:color="auto" w:fill="FFFFFF"/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Практическая работа студента по модулю </w:t>
      </w:r>
    </w:p>
    <w:p w:rsidR="00962D48" w:rsidRDefault="00962D48" w:rsidP="00E145D6">
      <w:pPr>
        <w:shd w:val="clear" w:color="auto" w:fill="FFFFFF"/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Зубопротезирование  (Простое протезирование)</w:t>
      </w:r>
    </w:p>
    <w:p w:rsidR="00962D48" w:rsidRDefault="00962D48" w:rsidP="00E145D6">
      <w:pPr>
        <w:shd w:val="clear" w:color="auto" w:fill="FFFFFF"/>
        <w:autoSpaceDE w:val="0"/>
        <w:autoSpaceDN w:val="0"/>
        <w:adjustRightInd w:val="0"/>
        <w:jc w:val="center"/>
        <w:rPr>
          <w:b/>
          <w:sz w:val="22"/>
          <w:szCs w:val="22"/>
          <w:lang w:val="en-US"/>
        </w:rPr>
      </w:pPr>
      <w:r>
        <w:rPr>
          <w:b/>
          <w:sz w:val="22"/>
          <w:szCs w:val="22"/>
        </w:rPr>
        <w:t>5 семестр</w:t>
      </w:r>
    </w:p>
    <w:tbl>
      <w:tblPr>
        <w:tblW w:w="741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41"/>
        <w:gridCol w:w="3172"/>
        <w:gridCol w:w="1259"/>
        <w:gridCol w:w="1079"/>
        <w:gridCol w:w="1259"/>
      </w:tblGrid>
      <w:tr w:rsidR="00962D48" w:rsidTr="0010755A">
        <w:tc>
          <w:tcPr>
            <w:tcW w:w="641" w:type="dxa"/>
          </w:tcPr>
          <w:p w:rsidR="00962D48" w:rsidRDefault="00962D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962D48" w:rsidRDefault="00962D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3172" w:type="dxa"/>
          </w:tcPr>
          <w:p w:rsidR="00962D48" w:rsidRDefault="00962D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Практические навыки</w:t>
            </w:r>
          </w:p>
        </w:tc>
        <w:tc>
          <w:tcPr>
            <w:tcW w:w="1259" w:type="dxa"/>
          </w:tcPr>
          <w:p w:rsidR="00962D48" w:rsidRDefault="00962D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Стандарт выполнения</w:t>
            </w:r>
          </w:p>
        </w:tc>
        <w:tc>
          <w:tcPr>
            <w:tcW w:w="1079" w:type="dxa"/>
          </w:tcPr>
          <w:p w:rsidR="00962D48" w:rsidRDefault="00962D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Уровень выполнения</w:t>
            </w:r>
          </w:p>
        </w:tc>
        <w:tc>
          <w:tcPr>
            <w:tcW w:w="1259" w:type="dxa"/>
          </w:tcPr>
          <w:p w:rsidR="00962D48" w:rsidRDefault="00962D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Подпись преподавателя</w:t>
            </w:r>
          </w:p>
        </w:tc>
      </w:tr>
      <w:tr w:rsidR="00962D48" w:rsidTr="0010755A">
        <w:tc>
          <w:tcPr>
            <w:tcW w:w="641" w:type="dxa"/>
          </w:tcPr>
          <w:p w:rsidR="00962D48" w:rsidRDefault="00962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72" w:type="dxa"/>
          </w:tcPr>
          <w:p w:rsidR="00962D48" w:rsidRDefault="00962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документов первичного пациента</w:t>
            </w:r>
          </w:p>
        </w:tc>
        <w:tc>
          <w:tcPr>
            <w:tcW w:w="1259" w:type="dxa"/>
          </w:tcPr>
          <w:p w:rsidR="00962D48" w:rsidRDefault="00962D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079" w:type="dxa"/>
          </w:tcPr>
          <w:p w:rsidR="00962D48" w:rsidRDefault="00962D48">
            <w:pPr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962D48" w:rsidRDefault="00962D48"/>
        </w:tc>
      </w:tr>
      <w:tr w:rsidR="00962D48" w:rsidTr="0010755A">
        <w:tc>
          <w:tcPr>
            <w:tcW w:w="641" w:type="dxa"/>
          </w:tcPr>
          <w:p w:rsidR="00962D48" w:rsidRDefault="00962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72" w:type="dxa"/>
          </w:tcPr>
          <w:p w:rsidR="00962D48" w:rsidRDefault="00962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Обследование пациента</w:t>
            </w:r>
          </w:p>
        </w:tc>
        <w:tc>
          <w:tcPr>
            <w:tcW w:w="1259" w:type="dxa"/>
          </w:tcPr>
          <w:p w:rsidR="00962D48" w:rsidRDefault="00962D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+++</w:t>
            </w:r>
          </w:p>
        </w:tc>
        <w:tc>
          <w:tcPr>
            <w:tcW w:w="1079" w:type="dxa"/>
          </w:tcPr>
          <w:p w:rsidR="00962D48" w:rsidRDefault="00962D48">
            <w:pPr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962D48" w:rsidRDefault="00962D48"/>
        </w:tc>
      </w:tr>
      <w:tr w:rsidR="00962D48" w:rsidTr="0010755A">
        <w:tc>
          <w:tcPr>
            <w:tcW w:w="641" w:type="dxa"/>
          </w:tcPr>
          <w:p w:rsidR="00962D48" w:rsidRDefault="00962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72" w:type="dxa"/>
          </w:tcPr>
          <w:p w:rsidR="00962D48" w:rsidRDefault="00962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рентгенограмм</w:t>
            </w:r>
          </w:p>
        </w:tc>
        <w:tc>
          <w:tcPr>
            <w:tcW w:w="1259" w:type="dxa"/>
          </w:tcPr>
          <w:p w:rsidR="00962D48" w:rsidRDefault="00962D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079" w:type="dxa"/>
          </w:tcPr>
          <w:p w:rsidR="00962D48" w:rsidRDefault="00962D48">
            <w:pPr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962D48" w:rsidRDefault="00962D48"/>
        </w:tc>
      </w:tr>
      <w:tr w:rsidR="00962D48" w:rsidTr="0010755A">
        <w:tc>
          <w:tcPr>
            <w:tcW w:w="641" w:type="dxa"/>
          </w:tcPr>
          <w:p w:rsidR="00962D48" w:rsidRDefault="00962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72" w:type="dxa"/>
          </w:tcPr>
          <w:p w:rsidR="00962D48" w:rsidRDefault="00962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Формулирование диагноза</w:t>
            </w:r>
          </w:p>
        </w:tc>
        <w:tc>
          <w:tcPr>
            <w:tcW w:w="1259" w:type="dxa"/>
          </w:tcPr>
          <w:p w:rsidR="00962D48" w:rsidRDefault="00962D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079" w:type="dxa"/>
          </w:tcPr>
          <w:p w:rsidR="00962D48" w:rsidRDefault="00962D48">
            <w:pPr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962D48" w:rsidRDefault="00962D48"/>
        </w:tc>
      </w:tr>
      <w:tr w:rsidR="00962D48" w:rsidTr="0010755A">
        <w:tc>
          <w:tcPr>
            <w:tcW w:w="641" w:type="dxa"/>
          </w:tcPr>
          <w:p w:rsidR="00962D48" w:rsidRDefault="00962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72" w:type="dxa"/>
          </w:tcPr>
          <w:p w:rsidR="00962D48" w:rsidRDefault="00962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Препарирование полостей под вкладки различного типа (инлей, онлей, оверлей, пинлей)</w:t>
            </w:r>
          </w:p>
        </w:tc>
        <w:tc>
          <w:tcPr>
            <w:tcW w:w="1259" w:type="dxa"/>
          </w:tcPr>
          <w:p w:rsidR="00962D48" w:rsidRDefault="00962D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079" w:type="dxa"/>
          </w:tcPr>
          <w:p w:rsidR="00962D48" w:rsidRDefault="00962D48">
            <w:pPr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962D48" w:rsidRDefault="00962D48"/>
        </w:tc>
      </w:tr>
      <w:tr w:rsidR="00962D48" w:rsidTr="0010755A">
        <w:tc>
          <w:tcPr>
            <w:tcW w:w="641" w:type="dxa"/>
          </w:tcPr>
          <w:p w:rsidR="00962D48" w:rsidRDefault="00962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72" w:type="dxa"/>
          </w:tcPr>
          <w:p w:rsidR="00962D48" w:rsidRDefault="00962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Моделирование </w:t>
            </w:r>
          </w:p>
          <w:p w:rsidR="00962D48" w:rsidRDefault="00962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вкладок (прямым методом)</w:t>
            </w:r>
          </w:p>
        </w:tc>
        <w:tc>
          <w:tcPr>
            <w:tcW w:w="1259" w:type="dxa"/>
          </w:tcPr>
          <w:p w:rsidR="00962D48" w:rsidRDefault="00962D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079" w:type="dxa"/>
          </w:tcPr>
          <w:p w:rsidR="00962D48" w:rsidRDefault="00962D48">
            <w:pPr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962D48" w:rsidRDefault="00962D48"/>
        </w:tc>
      </w:tr>
      <w:tr w:rsidR="00962D48" w:rsidTr="0010755A">
        <w:tc>
          <w:tcPr>
            <w:tcW w:w="641" w:type="dxa"/>
          </w:tcPr>
          <w:p w:rsidR="00962D48" w:rsidRDefault="00962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72" w:type="dxa"/>
          </w:tcPr>
          <w:p w:rsidR="00962D48" w:rsidRDefault="00962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Препарирование зубов под:</w:t>
            </w:r>
          </w:p>
          <w:p w:rsidR="00962D48" w:rsidRDefault="00962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штампованные коронки</w:t>
            </w:r>
          </w:p>
        </w:tc>
        <w:tc>
          <w:tcPr>
            <w:tcW w:w="1259" w:type="dxa"/>
          </w:tcPr>
          <w:p w:rsidR="00962D48" w:rsidRDefault="00962D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079" w:type="dxa"/>
          </w:tcPr>
          <w:p w:rsidR="00962D48" w:rsidRDefault="00962D48">
            <w:pPr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962D48" w:rsidRDefault="00962D48"/>
        </w:tc>
      </w:tr>
      <w:tr w:rsidR="00962D48" w:rsidTr="0010755A">
        <w:tc>
          <w:tcPr>
            <w:tcW w:w="641" w:type="dxa"/>
          </w:tcPr>
          <w:p w:rsidR="00962D48" w:rsidRDefault="00962D48">
            <w:pPr>
              <w:rPr>
                <w:sz w:val="20"/>
                <w:szCs w:val="20"/>
              </w:rPr>
            </w:pPr>
          </w:p>
        </w:tc>
        <w:tc>
          <w:tcPr>
            <w:tcW w:w="3172" w:type="dxa"/>
          </w:tcPr>
          <w:p w:rsidR="00962D48" w:rsidRDefault="00962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цельнолитые коронки</w:t>
            </w:r>
          </w:p>
        </w:tc>
        <w:tc>
          <w:tcPr>
            <w:tcW w:w="1259" w:type="dxa"/>
          </w:tcPr>
          <w:p w:rsidR="00962D48" w:rsidRDefault="00962D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079" w:type="dxa"/>
          </w:tcPr>
          <w:p w:rsidR="00962D48" w:rsidRDefault="00962D48">
            <w:pPr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962D48" w:rsidRDefault="00962D48"/>
        </w:tc>
      </w:tr>
      <w:tr w:rsidR="00962D48" w:rsidTr="0010755A">
        <w:tc>
          <w:tcPr>
            <w:tcW w:w="641" w:type="dxa"/>
          </w:tcPr>
          <w:p w:rsidR="00962D48" w:rsidRDefault="00962D48">
            <w:pPr>
              <w:rPr>
                <w:sz w:val="20"/>
                <w:szCs w:val="20"/>
              </w:rPr>
            </w:pPr>
          </w:p>
        </w:tc>
        <w:tc>
          <w:tcPr>
            <w:tcW w:w="3172" w:type="dxa"/>
          </w:tcPr>
          <w:p w:rsidR="00962D48" w:rsidRDefault="00962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комбинированные (металлокерамические, металлопластмассовые) коронки</w:t>
            </w:r>
          </w:p>
        </w:tc>
        <w:tc>
          <w:tcPr>
            <w:tcW w:w="1259" w:type="dxa"/>
          </w:tcPr>
          <w:p w:rsidR="00962D48" w:rsidRDefault="00962D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079" w:type="dxa"/>
          </w:tcPr>
          <w:p w:rsidR="00962D48" w:rsidRDefault="00962D48">
            <w:pPr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962D48" w:rsidRDefault="00962D48"/>
        </w:tc>
      </w:tr>
      <w:tr w:rsidR="00962D48" w:rsidTr="0010755A">
        <w:tc>
          <w:tcPr>
            <w:tcW w:w="641" w:type="dxa"/>
          </w:tcPr>
          <w:p w:rsidR="00962D48" w:rsidRDefault="00962D48">
            <w:pPr>
              <w:rPr>
                <w:sz w:val="20"/>
                <w:szCs w:val="20"/>
              </w:rPr>
            </w:pPr>
          </w:p>
        </w:tc>
        <w:tc>
          <w:tcPr>
            <w:tcW w:w="3172" w:type="dxa"/>
          </w:tcPr>
          <w:p w:rsidR="00962D48" w:rsidRDefault="00962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культевую штифтовую вкладку</w:t>
            </w:r>
          </w:p>
        </w:tc>
        <w:tc>
          <w:tcPr>
            <w:tcW w:w="1259" w:type="dxa"/>
          </w:tcPr>
          <w:p w:rsidR="00962D48" w:rsidRDefault="00962D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079" w:type="dxa"/>
          </w:tcPr>
          <w:p w:rsidR="00962D48" w:rsidRDefault="00962D48">
            <w:pPr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962D48" w:rsidRDefault="00962D48"/>
        </w:tc>
      </w:tr>
      <w:tr w:rsidR="00962D48" w:rsidTr="0010755A">
        <w:tc>
          <w:tcPr>
            <w:tcW w:w="641" w:type="dxa"/>
          </w:tcPr>
          <w:p w:rsidR="00962D48" w:rsidRDefault="00962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72" w:type="dxa"/>
          </w:tcPr>
          <w:p w:rsidR="00962D48" w:rsidRDefault="00962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Снятие оттисков</w:t>
            </w:r>
          </w:p>
          <w:p w:rsidR="00962D48" w:rsidRDefault="00962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анатомических</w:t>
            </w:r>
          </w:p>
        </w:tc>
        <w:tc>
          <w:tcPr>
            <w:tcW w:w="1259" w:type="dxa"/>
          </w:tcPr>
          <w:p w:rsidR="00962D48" w:rsidRDefault="00962D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079" w:type="dxa"/>
          </w:tcPr>
          <w:p w:rsidR="00962D48" w:rsidRDefault="00962D48">
            <w:pPr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962D48" w:rsidRDefault="00962D48"/>
        </w:tc>
      </w:tr>
      <w:tr w:rsidR="00962D48" w:rsidTr="0010755A">
        <w:tc>
          <w:tcPr>
            <w:tcW w:w="641" w:type="dxa"/>
          </w:tcPr>
          <w:p w:rsidR="00962D48" w:rsidRDefault="00962D48">
            <w:pPr>
              <w:rPr>
                <w:sz w:val="20"/>
                <w:szCs w:val="20"/>
              </w:rPr>
            </w:pPr>
          </w:p>
        </w:tc>
        <w:tc>
          <w:tcPr>
            <w:tcW w:w="3172" w:type="dxa"/>
          </w:tcPr>
          <w:p w:rsidR="00962D48" w:rsidRDefault="00962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двойных, уточненных</w:t>
            </w:r>
          </w:p>
        </w:tc>
        <w:tc>
          <w:tcPr>
            <w:tcW w:w="1259" w:type="dxa"/>
          </w:tcPr>
          <w:p w:rsidR="00962D48" w:rsidRDefault="00962D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079" w:type="dxa"/>
          </w:tcPr>
          <w:p w:rsidR="00962D48" w:rsidRDefault="00962D48">
            <w:pPr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962D48" w:rsidRDefault="00962D48"/>
        </w:tc>
      </w:tr>
      <w:tr w:rsidR="00962D48" w:rsidTr="0010755A">
        <w:tc>
          <w:tcPr>
            <w:tcW w:w="641" w:type="dxa"/>
          </w:tcPr>
          <w:p w:rsidR="00962D48" w:rsidRDefault="00962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72" w:type="dxa"/>
          </w:tcPr>
          <w:p w:rsidR="00962D48" w:rsidRDefault="00962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Изготовление гипсовых моделей челюстей</w:t>
            </w:r>
          </w:p>
        </w:tc>
        <w:tc>
          <w:tcPr>
            <w:tcW w:w="1259" w:type="dxa"/>
          </w:tcPr>
          <w:p w:rsidR="00962D48" w:rsidRDefault="00962D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+++</w:t>
            </w:r>
          </w:p>
        </w:tc>
        <w:tc>
          <w:tcPr>
            <w:tcW w:w="1079" w:type="dxa"/>
          </w:tcPr>
          <w:p w:rsidR="00962D48" w:rsidRDefault="00962D48">
            <w:pPr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962D48" w:rsidRDefault="00962D48"/>
        </w:tc>
      </w:tr>
      <w:tr w:rsidR="00962D48" w:rsidTr="0010755A">
        <w:tc>
          <w:tcPr>
            <w:tcW w:w="641" w:type="dxa"/>
          </w:tcPr>
          <w:p w:rsidR="00962D48" w:rsidRDefault="00962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172" w:type="dxa"/>
          </w:tcPr>
          <w:p w:rsidR="00962D48" w:rsidRDefault="00962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Изготовление восковых базисов с окклюзионными валиками</w:t>
            </w:r>
          </w:p>
        </w:tc>
        <w:tc>
          <w:tcPr>
            <w:tcW w:w="1259" w:type="dxa"/>
          </w:tcPr>
          <w:p w:rsidR="00962D48" w:rsidRDefault="00962D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079" w:type="dxa"/>
          </w:tcPr>
          <w:p w:rsidR="00962D48" w:rsidRDefault="00962D48">
            <w:pPr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962D48" w:rsidRDefault="00962D48"/>
        </w:tc>
      </w:tr>
      <w:tr w:rsidR="00962D48" w:rsidTr="0010755A">
        <w:trPr>
          <w:trHeight w:val="501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48" w:rsidRDefault="00962D48">
            <w:pPr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48" w:rsidRDefault="00962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Фиксация различных несъемных конструкций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48" w:rsidRDefault="00962D48">
            <w:pPr>
              <w:ind w:left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+++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48" w:rsidRDefault="00962D48">
            <w:pPr>
              <w:ind w:left="108"/>
              <w:rPr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48" w:rsidRDefault="00962D48">
            <w:pPr>
              <w:ind w:left="108"/>
            </w:pPr>
          </w:p>
        </w:tc>
      </w:tr>
      <w:tr w:rsidR="00962D48" w:rsidTr="0010755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48" w:rsidRDefault="00962D48">
            <w:pPr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48" w:rsidRDefault="00962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центральной окклюзии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48" w:rsidRDefault="00962D48">
            <w:pPr>
              <w:ind w:left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48" w:rsidRDefault="00962D48">
            <w:pPr>
              <w:ind w:left="108"/>
              <w:rPr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48" w:rsidRDefault="00962D48">
            <w:pPr>
              <w:ind w:left="108"/>
            </w:pPr>
          </w:p>
        </w:tc>
      </w:tr>
      <w:tr w:rsidR="00962D48" w:rsidTr="0010755A">
        <w:trPr>
          <w:trHeight w:val="105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48" w:rsidRDefault="00962D48">
            <w:pPr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48" w:rsidRDefault="00962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Препарирование зубов под опорные коронки:</w:t>
            </w:r>
          </w:p>
          <w:p w:rsidR="00962D48" w:rsidRDefault="00962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штампованно – паяных мостовидных протезов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48" w:rsidRDefault="00962D48">
            <w:pPr>
              <w:ind w:left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48" w:rsidRDefault="00962D48">
            <w:pPr>
              <w:ind w:left="108"/>
              <w:rPr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48" w:rsidRDefault="00962D48">
            <w:pPr>
              <w:ind w:left="108"/>
            </w:pPr>
          </w:p>
        </w:tc>
      </w:tr>
      <w:tr w:rsidR="00962D48" w:rsidTr="0010755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48" w:rsidRDefault="00962D48">
            <w:pPr>
              <w:ind w:left="108"/>
              <w:rPr>
                <w:sz w:val="20"/>
                <w:szCs w:val="20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48" w:rsidRDefault="00962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цельнолитых, комбинированных мостовидных протезов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48" w:rsidRDefault="00962D48">
            <w:pPr>
              <w:ind w:left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48" w:rsidRDefault="00962D48">
            <w:pPr>
              <w:ind w:left="108"/>
              <w:rPr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48" w:rsidRDefault="00962D48">
            <w:pPr>
              <w:ind w:left="108"/>
            </w:pPr>
          </w:p>
        </w:tc>
      </w:tr>
      <w:tr w:rsidR="00962D48" w:rsidTr="0010755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48" w:rsidRDefault="00962D48">
            <w:pPr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48" w:rsidRDefault="00962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-моделировка культевой штифтовой вкладки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48" w:rsidRDefault="00962D48">
            <w:pPr>
              <w:ind w:left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48" w:rsidRDefault="00962D48">
            <w:pPr>
              <w:ind w:left="108"/>
              <w:rPr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48" w:rsidRDefault="00962D48">
            <w:pPr>
              <w:ind w:left="108"/>
            </w:pPr>
          </w:p>
        </w:tc>
      </w:tr>
      <w:tr w:rsidR="00962D48" w:rsidTr="0010755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48" w:rsidRDefault="00962D48">
            <w:pPr>
              <w:ind w:left="108"/>
              <w:rPr>
                <w:sz w:val="20"/>
                <w:szCs w:val="20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48" w:rsidRDefault="00962D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баллов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48" w:rsidRDefault="00962D48">
            <w:pPr>
              <w:ind w:left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48" w:rsidRDefault="00962D48">
            <w:pPr>
              <w:ind w:left="108"/>
              <w:rPr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48" w:rsidRDefault="00962D48">
            <w:pPr>
              <w:ind w:left="108"/>
            </w:pPr>
          </w:p>
        </w:tc>
      </w:tr>
    </w:tbl>
    <w:p w:rsidR="00962D48" w:rsidRDefault="00962D48" w:rsidP="00E145D6">
      <w:pPr>
        <w:shd w:val="clear" w:color="auto" w:fill="FFFFFF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962D48" w:rsidRDefault="00962D48" w:rsidP="00E145D6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b/>
          <w:bCs/>
          <w:sz w:val="22"/>
          <w:szCs w:val="22"/>
        </w:rPr>
        <w:t>Формула для расчета  оценки практических навыков:</w:t>
      </w:r>
    </w:p>
    <w:p w:rsidR="00962D48" w:rsidRDefault="00962D48" w:rsidP="00E145D6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</w:p>
    <w:p w:rsidR="00962D48" w:rsidRDefault="00962D48" w:rsidP="00E145D6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</w:p>
    <w:p w:rsidR="00962D48" w:rsidRDefault="00962D48" w:rsidP="00E145D6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Общее количество баллов / </w:t>
      </w:r>
      <w:r>
        <w:rPr>
          <w:bCs/>
          <w:sz w:val="22"/>
          <w:szCs w:val="22"/>
        </w:rPr>
        <w:t xml:space="preserve">Максимально возможное количество баллов </w:t>
      </w:r>
      <w:r>
        <w:rPr>
          <w:sz w:val="22"/>
          <w:szCs w:val="22"/>
        </w:rPr>
        <w:t xml:space="preserve">× </w:t>
      </w:r>
      <w:r>
        <w:rPr>
          <w:bCs/>
          <w:sz w:val="22"/>
          <w:szCs w:val="22"/>
        </w:rPr>
        <w:t xml:space="preserve">100%=  </w:t>
      </w:r>
      <w:r>
        <w:rPr>
          <w:sz w:val="22"/>
          <w:szCs w:val="22"/>
          <w:lang w:val="en-US"/>
        </w:rPr>
        <w:t>N</w:t>
      </w:r>
      <w:r>
        <w:rPr>
          <w:sz w:val="22"/>
          <w:szCs w:val="22"/>
        </w:rPr>
        <w:t xml:space="preserve"> / 40 ×100%  </w:t>
      </w:r>
    </w:p>
    <w:p w:rsidR="00962D48" w:rsidRDefault="00962D48" w:rsidP="00E145D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962D48" w:rsidRDefault="00962D48" w:rsidP="00E145D6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Оценка практических навыков </w:t>
      </w:r>
    </w:p>
    <w:p w:rsidR="00962D48" w:rsidRDefault="00962D48" w:rsidP="00E145D6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</w:p>
    <w:p w:rsidR="00962D48" w:rsidRDefault="00962D48" w:rsidP="00E145D6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_____________бал. «_____________ »</w:t>
      </w:r>
    </w:p>
    <w:p w:rsidR="00962D48" w:rsidRDefault="00962D48" w:rsidP="00E145D6">
      <w:pPr>
        <w:rPr>
          <w:sz w:val="22"/>
          <w:szCs w:val="22"/>
        </w:rPr>
      </w:pPr>
    </w:p>
    <w:p w:rsidR="00962D48" w:rsidRDefault="00962D48" w:rsidP="00E145D6">
      <w:pPr>
        <w:rPr>
          <w:sz w:val="22"/>
          <w:szCs w:val="22"/>
        </w:rPr>
      </w:pPr>
      <w:r>
        <w:rPr>
          <w:sz w:val="22"/>
          <w:szCs w:val="22"/>
        </w:rPr>
        <w:t>Преподаватель:  _____________________</w:t>
      </w:r>
    </w:p>
    <w:p w:rsidR="00962D48" w:rsidRDefault="00962D48" w:rsidP="00E145D6">
      <w:pPr>
        <w:shd w:val="clear" w:color="auto" w:fill="FFFFFF"/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962D48" w:rsidRPr="0010755A" w:rsidRDefault="00962D48" w:rsidP="0010755A">
      <w:pPr>
        <w:shd w:val="clear" w:color="auto" w:fill="FFFFFF"/>
        <w:autoSpaceDE w:val="0"/>
        <w:autoSpaceDN w:val="0"/>
        <w:adjustRightInd w:val="0"/>
        <w:rPr>
          <w:b/>
          <w:sz w:val="20"/>
          <w:szCs w:val="20"/>
        </w:rPr>
      </w:pPr>
    </w:p>
    <w:p w:rsidR="00962D48" w:rsidRDefault="00962D48" w:rsidP="00E145D6"/>
    <w:sectPr w:rsidR="00962D48" w:rsidSect="00BA1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45D6"/>
    <w:rsid w:val="0010755A"/>
    <w:rsid w:val="002A5183"/>
    <w:rsid w:val="007458EC"/>
    <w:rsid w:val="00962D48"/>
    <w:rsid w:val="009E4671"/>
    <w:rsid w:val="00BA1B85"/>
    <w:rsid w:val="00BC213B"/>
    <w:rsid w:val="00D82819"/>
    <w:rsid w:val="00E145D6"/>
    <w:rsid w:val="00FD6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5D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212</Words>
  <Characters>1214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3</cp:revision>
  <dcterms:created xsi:type="dcterms:W3CDTF">2016-09-28T11:38:00Z</dcterms:created>
  <dcterms:modified xsi:type="dcterms:W3CDTF">2018-09-12T07:29:00Z</dcterms:modified>
</cp:coreProperties>
</file>